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DE5E6" w14:textId="2DCC1EEC" w:rsidR="00757434" w:rsidRDefault="00C130C1" w:rsidP="00C130C1">
      <w:r>
        <w:softHyphen/>
      </w:r>
      <w:r>
        <w:softHyphen/>
      </w:r>
    </w:p>
    <w:p w14:paraId="3A7A065A" w14:textId="77777777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</w:p>
    <w:p w14:paraId="76526C1B" w14:textId="162A2606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 xml:space="preserve">On </w:t>
      </w:r>
      <w:r w:rsidR="00AC15DF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B</w:t>
      </w:r>
      <w: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 xml:space="preserve">ehalf </w:t>
      </w:r>
      <w:r w:rsidR="00AC15DF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O</w:t>
      </w:r>
      <w: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 xml:space="preserve">f </w:t>
      </w: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[Brand Compan</w:t>
      </w:r>
      <w: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y</w:t>
      </w: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]</w:t>
      </w:r>
      <w: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br/>
      </w:r>
    </w:p>
    <w:p w14:paraId="530A379A" w14:textId="79CB9252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Date: MM/DD/YYYY (Within 30 days of the migration date)</w:t>
      </w:r>
      <w: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br/>
      </w:r>
    </w:p>
    <w:p w14:paraId="4A03E915" w14:textId="11B95485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RE: Migration of Short Code [list short code(s)]</w:t>
      </w:r>
      <w: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br/>
      </w:r>
    </w:p>
    <w:p w14:paraId="1311B82D" w14:textId="45A068CB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To Whom It May Concern:</w:t>
      </w:r>
      <w:r w:rsidR="00AC15DF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br/>
      </w:r>
    </w:p>
    <w:p w14:paraId="10519746" w14:textId="7242DBD0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This letter is to confirm that we are given permission by [short code lease holder] to</w:t>
      </w:r>
      <w:r w:rsidR="00AC15DF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 xml:space="preserve"> </w:t>
      </w: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migrate a campaign for short code [list short code(s)] from [Current provider] to Sinch</w:t>
      </w:r>
      <w:r w:rsidR="00AC15DF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 xml:space="preserve"> </w:t>
      </w: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America Inc.</w:t>
      </w:r>
      <w:r w:rsidR="00AC15DF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br/>
      </w:r>
    </w:p>
    <w:p w14:paraId="25251EB7" w14:textId="17657310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The migration date will be [month, year / effective immediately]</w:t>
      </w:r>
      <w:r w:rsidR="00AC15DF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br/>
      </w:r>
    </w:p>
    <w:p w14:paraId="1C18147F" w14:textId="29FBDE57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Contact information for the DCA:</w:t>
      </w:r>
      <w:r w:rsidR="00AC15DF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br/>
      </w:r>
    </w:p>
    <w:p w14:paraId="62D70096" w14:textId="77777777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Name:</w:t>
      </w:r>
    </w:p>
    <w:p w14:paraId="6D3E5A06" w14:textId="77777777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Phone:</w:t>
      </w:r>
    </w:p>
    <w:p w14:paraId="0C1088BA" w14:textId="3E8D8BEB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Email:</w:t>
      </w:r>
      <w:r w:rsidR="00AC15DF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br/>
      </w:r>
    </w:p>
    <w:p w14:paraId="7159F44D" w14:textId="77777777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Regards,</w:t>
      </w:r>
    </w:p>
    <w:p w14:paraId="22FE18AC" w14:textId="77777777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[Signature]</w:t>
      </w:r>
    </w:p>
    <w:p w14:paraId="09054B24" w14:textId="77777777" w:rsidR="001866BE" w:rsidRPr="001866BE" w:rsidRDefault="001866BE" w:rsidP="001866BE">
      <w:pPr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</w:pP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[Name of authorizer] [Title]</w:t>
      </w:r>
    </w:p>
    <w:p w14:paraId="5FD1F9CC" w14:textId="2FD7A1CE" w:rsidR="00C130C1" w:rsidRPr="008935F1" w:rsidRDefault="001866BE" w:rsidP="00C130C1"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>[Company Name/Brand] [Address]</w:t>
      </w:r>
      <w:r w:rsidRPr="001866BE">
        <w:rPr>
          <w:rFonts w:eastAsiaTheme="minorEastAsia" w:cs="Times New Roman (Body CS)"/>
          <w:color w:val="000000"/>
          <w:spacing w:val="-2"/>
          <w:kern w:val="0"/>
          <w:sz w:val="20"/>
          <w14:ligatures w14:val="none"/>
        </w:rPr>
        <w:t xml:space="preserve"> </w:t>
      </w:r>
    </w:p>
    <w:p w14:paraId="1568F3D5" w14:textId="77777777" w:rsidR="00C130C1" w:rsidRPr="006A6932" w:rsidRDefault="00C130C1" w:rsidP="00C130C1">
      <w:pPr>
        <w:pStyle w:val="Bodycopy"/>
        <w:spacing w:line="240" w:lineRule="auto"/>
      </w:pPr>
    </w:p>
    <w:p w14:paraId="765EFB5B" w14:textId="77777777" w:rsidR="00C130C1" w:rsidRPr="00C42950" w:rsidRDefault="00C130C1" w:rsidP="00C130C1"/>
    <w:p w14:paraId="34DDCF1D" w14:textId="77777777" w:rsidR="009F4BAC" w:rsidRPr="00C130C1" w:rsidRDefault="009F4BAC" w:rsidP="00C130C1"/>
    <w:sectPr w:rsidR="009F4BAC" w:rsidRPr="00C130C1" w:rsidSect="00C130C1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1" w:h="16817"/>
      <w:pgMar w:top="1291" w:right="454" w:bottom="340" w:left="454" w:header="227" w:footer="340" w:gutter="0"/>
      <w:pgNumType w:chapStyle="1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159CA" w14:textId="77777777" w:rsidR="004940E3" w:rsidRDefault="004940E3" w:rsidP="009F4BAC">
      <w:r>
        <w:separator/>
      </w:r>
    </w:p>
  </w:endnote>
  <w:endnote w:type="continuationSeparator" w:id="0">
    <w:p w14:paraId="69CEFBAA" w14:textId="77777777" w:rsidR="004940E3" w:rsidRDefault="004940E3" w:rsidP="009F4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ost Grotesk">
    <w:panose1 w:val="020B0504030402000203"/>
    <w:charset w:val="4D"/>
    <w:family w:val="swiss"/>
    <w:pitch w:val="variable"/>
    <w:sig w:usb0="A00000FF" w:usb1="4000206B" w:usb2="00000000" w:usb3="00000000" w:csb0="00000093" w:csb1="00000000"/>
  </w:font>
  <w:font w:name="Host Grotesk SemiBold">
    <w:panose1 w:val="020B0504030402000203"/>
    <w:charset w:val="4D"/>
    <w:family w:val="swiss"/>
    <w:pitch w:val="variable"/>
    <w:sig w:usb0="A00000FF" w:usb1="4000206B" w:usb2="00000000" w:usb3="00000000" w:csb0="00000093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DM Sans 14pt">
    <w:panose1 w:val="00000000000000000000"/>
    <w:charset w:val="4D"/>
    <w:family w:val="auto"/>
    <w:pitch w:val="variable"/>
    <w:sig w:usb0="8000002F" w:usb1="4000204B" w:usb2="00000000" w:usb3="00000000" w:csb0="00000093" w:csb1="00000000"/>
  </w:font>
  <w:font w:name="DM Sans 14pt Medium">
    <w:panose1 w:val="00000000000000000000"/>
    <w:charset w:val="4D"/>
    <w:family w:val="auto"/>
    <w:pitch w:val="variable"/>
    <w:sig w:usb0="8000002F" w:usb1="4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293958159"/>
      <w:docPartObj>
        <w:docPartGallery w:val="Page Numbers (Bottom of Page)"/>
        <w:docPartUnique/>
      </w:docPartObj>
    </w:sdtPr>
    <w:sdtContent>
      <w:p w14:paraId="2D2A9701" w14:textId="77777777" w:rsidR="00C130C1" w:rsidRDefault="00C130C1" w:rsidP="00D9779A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</w:rPr>
          <w:fldChar w:fldCharType="end"/>
        </w:r>
      </w:p>
    </w:sdtContent>
  </w:sdt>
  <w:p w14:paraId="55EFBA75" w14:textId="77777777" w:rsidR="00C130C1" w:rsidRDefault="00C130C1" w:rsidP="00C130C1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  <w:sz w:val="16"/>
        <w:szCs w:val="16"/>
      </w:rPr>
      <w:id w:val="1799716264"/>
      <w:docPartObj>
        <w:docPartGallery w:val="Page Numbers (Bottom of Page)"/>
        <w:docPartUnique/>
      </w:docPartObj>
    </w:sdtPr>
    <w:sdtEndPr>
      <w:rPr>
        <w:rStyle w:val="Nmerodepgina"/>
        <w:color w:val="000000" w:themeColor="text1"/>
      </w:rPr>
    </w:sdtEndPr>
    <w:sdtContent>
      <w:p w14:paraId="35964A7C" w14:textId="77777777" w:rsidR="00C130C1" w:rsidRPr="00C130C1" w:rsidRDefault="00C130C1" w:rsidP="00D9779A">
        <w:pPr>
          <w:pStyle w:val="Piedepgina"/>
          <w:framePr w:wrap="none" w:vAnchor="text" w:hAnchor="margin" w:xAlign="right" w:y="1"/>
          <w:rPr>
            <w:rStyle w:val="Nmerodepgina"/>
            <w:color w:val="000000" w:themeColor="text1"/>
            <w:sz w:val="16"/>
            <w:szCs w:val="16"/>
          </w:rPr>
        </w:pPr>
        <w:r w:rsidRPr="00C130C1">
          <w:rPr>
            <w:rStyle w:val="Nmerodepgina"/>
            <w:color w:val="000000" w:themeColor="text1"/>
            <w:sz w:val="16"/>
            <w:szCs w:val="16"/>
          </w:rPr>
          <w:fldChar w:fldCharType="begin"/>
        </w:r>
        <w:r w:rsidRPr="00C130C1">
          <w:rPr>
            <w:rStyle w:val="Nmerodepgina"/>
            <w:color w:val="000000" w:themeColor="text1"/>
            <w:sz w:val="16"/>
            <w:szCs w:val="16"/>
          </w:rPr>
          <w:instrText xml:space="preserve"> PAGE </w:instrText>
        </w:r>
        <w:r w:rsidRPr="00C130C1">
          <w:rPr>
            <w:rStyle w:val="Nmerodepgina"/>
            <w:color w:val="000000" w:themeColor="text1"/>
            <w:sz w:val="16"/>
            <w:szCs w:val="16"/>
          </w:rPr>
          <w:fldChar w:fldCharType="separate"/>
        </w:r>
        <w:r w:rsidRPr="00C130C1">
          <w:rPr>
            <w:rStyle w:val="Nmerodepgina"/>
            <w:noProof/>
            <w:color w:val="000000" w:themeColor="text1"/>
            <w:sz w:val="16"/>
            <w:szCs w:val="16"/>
          </w:rPr>
          <w:t>1</w:t>
        </w:r>
        <w:r w:rsidRPr="00C130C1">
          <w:rPr>
            <w:rStyle w:val="Nmerodepgina"/>
            <w:color w:val="000000" w:themeColor="text1"/>
            <w:sz w:val="16"/>
            <w:szCs w:val="16"/>
          </w:rPr>
          <w:fldChar w:fldCharType="end"/>
        </w:r>
      </w:p>
    </w:sdtContent>
  </w:sdt>
  <w:p w14:paraId="61B43B01" w14:textId="77777777" w:rsidR="009F4BAC" w:rsidRPr="00C130C1" w:rsidRDefault="00C130C1" w:rsidP="00C130C1">
    <w:pPr>
      <w:pStyle w:val="Piedepgina"/>
      <w:ind w:right="360"/>
      <w:rPr>
        <w:color w:val="7F7F7F" w:themeColor="text1" w:themeTint="80"/>
        <w:sz w:val="16"/>
        <w:szCs w:val="16"/>
      </w:rPr>
    </w:pPr>
    <w:r w:rsidRPr="00C130C1">
      <w:rPr>
        <w:color w:val="7F7F7F" w:themeColor="text1" w:themeTint="80"/>
        <w:sz w:val="16"/>
        <w:szCs w:val="16"/>
      </w:rPr>
      <w:t>©2025 Sinch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6915A" w14:textId="77777777" w:rsidR="001866BE" w:rsidRPr="00C130C1" w:rsidRDefault="001866BE" w:rsidP="001866BE">
    <w:pPr>
      <w:pStyle w:val="Piedepgina"/>
      <w:ind w:right="360"/>
      <w:rPr>
        <w:color w:val="7F7F7F" w:themeColor="text1" w:themeTint="80"/>
        <w:sz w:val="16"/>
        <w:szCs w:val="16"/>
      </w:rPr>
    </w:pPr>
    <w:r w:rsidRPr="00C130C1">
      <w:rPr>
        <w:color w:val="7F7F7F" w:themeColor="text1" w:themeTint="80"/>
        <w:sz w:val="16"/>
        <w:szCs w:val="16"/>
      </w:rPr>
      <w:t>©2025 Sinch</w:t>
    </w:r>
  </w:p>
  <w:p w14:paraId="0915BCF9" w14:textId="77777777" w:rsidR="001866BE" w:rsidRPr="001866BE" w:rsidRDefault="001866BE" w:rsidP="001866B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93B47" w14:textId="77777777" w:rsidR="004940E3" w:rsidRDefault="004940E3" w:rsidP="009F4BAC">
      <w:r>
        <w:separator/>
      </w:r>
    </w:p>
  </w:footnote>
  <w:footnote w:type="continuationSeparator" w:id="0">
    <w:p w14:paraId="4421A0BD" w14:textId="77777777" w:rsidR="004940E3" w:rsidRDefault="004940E3" w:rsidP="009F4B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1615A" w14:textId="77777777" w:rsidR="009F4BAC" w:rsidRPr="00C130C1" w:rsidRDefault="00427FAA" w:rsidP="00C130C1">
    <w:pPr>
      <w:pStyle w:val="Bodycopy"/>
      <w:jc w:val="right"/>
      <w:rPr>
        <w:sz w:val="16"/>
        <w:szCs w:val="16"/>
      </w:rPr>
    </w:pPr>
    <w:r w:rsidRPr="00C130C1">
      <w:rPr>
        <w:noProof/>
        <w:color w:val="000000" w:themeColor="text1"/>
        <w:sz w:val="16"/>
        <w:szCs w:val="16"/>
      </w:rPr>
      <w:drawing>
        <wp:anchor distT="0" distB="0" distL="114300" distR="114300" simplePos="0" relativeHeight="251659264" behindDoc="0" locked="0" layoutInCell="1" allowOverlap="1" wp14:anchorId="45573A7A" wp14:editId="3E6B3150">
          <wp:simplePos x="0" y="0"/>
          <wp:positionH relativeFrom="column">
            <wp:posOffset>-635</wp:posOffset>
          </wp:positionH>
          <wp:positionV relativeFrom="page">
            <wp:posOffset>188745</wp:posOffset>
          </wp:positionV>
          <wp:extent cx="254635" cy="134620"/>
          <wp:effectExtent l="0" t="0" r="0" b="5080"/>
          <wp:wrapNone/>
          <wp:docPr id="1940940425" name="Picture 1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917068" name="Picture 1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4635" cy="1346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30C1" w:rsidRPr="00C130C1">
      <w:rPr>
        <w:sz w:val="16"/>
        <w:szCs w:val="16"/>
      </w:rPr>
      <w:t xml:space="preserve">Document title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BDE08" w14:textId="1BDC62E3" w:rsidR="00C130C1" w:rsidRPr="00AC15DF" w:rsidRDefault="00AC15DF" w:rsidP="00AC15DF">
    <w:pPr>
      <w:pStyle w:val="Bodycopy"/>
      <w:jc w:val="righ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314F9F7B" wp14:editId="5F23CE4A">
          <wp:simplePos x="0" y="0"/>
          <wp:positionH relativeFrom="column">
            <wp:posOffset>-635</wp:posOffset>
          </wp:positionH>
          <wp:positionV relativeFrom="paragraph">
            <wp:posOffset>162560</wp:posOffset>
          </wp:positionV>
          <wp:extent cx="1596582" cy="334169"/>
          <wp:effectExtent l="0" t="0" r="3810" b="0"/>
          <wp:wrapNone/>
          <wp:docPr id="674507092" name="Graphic 6745070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Graphic 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6582" cy="3341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16"/>
        <w:szCs w:val="16"/>
      </w:rPr>
      <w:t>Us Short Code Migration</w:t>
    </w:r>
    <w:r w:rsidRPr="00C130C1"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904C4288"/>
    <w:lvl w:ilvl="0">
      <w:start w:val="1"/>
      <w:numFmt w:val="bullet"/>
      <w:pStyle w:val="Listaconvieta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</w:rPr>
    </w:lvl>
  </w:abstractNum>
  <w:abstractNum w:abstractNumId="1" w15:restartNumberingAfterBreak="0">
    <w:nsid w:val="18053D63"/>
    <w:multiLevelType w:val="multilevel"/>
    <w:tmpl w:val="B666049A"/>
    <w:lvl w:ilvl="0">
      <w:start w:val="1"/>
      <w:numFmt w:val="decimal"/>
      <w:lvlText w:val="%1)"/>
      <w:lvlJc w:val="left"/>
      <w:pPr>
        <w:ind w:left="717" w:hanging="360"/>
      </w:pPr>
      <w:rPr>
        <w:rFonts w:hint="default"/>
        <w:b w:val="0"/>
        <w:bCs/>
        <w:i w:val="0"/>
        <w:color w:val="272727"/>
      </w:rPr>
    </w:lvl>
    <w:lvl w:ilvl="1">
      <w:start w:val="1"/>
      <w:numFmt w:val="lowerLetter"/>
      <w:lvlText w:val="%2)"/>
      <w:lvlJc w:val="left"/>
      <w:pPr>
        <w:ind w:left="1077" w:hanging="360"/>
      </w:pPr>
      <w:rPr>
        <w:rFonts w:hint="default"/>
        <w:b w:val="0"/>
        <w:bCs/>
        <w:i w:val="0"/>
        <w:color w:val="272727"/>
      </w:rPr>
    </w:lvl>
    <w:lvl w:ilvl="2">
      <w:start w:val="1"/>
      <w:numFmt w:val="lowerRoman"/>
      <w:lvlText w:val="%3)"/>
      <w:lvlJc w:val="left"/>
      <w:pPr>
        <w:ind w:left="1437" w:hanging="360"/>
      </w:pPr>
      <w:rPr>
        <w:rFonts w:hint="default"/>
        <w:b w:val="0"/>
        <w:bCs/>
        <w:i w:val="0"/>
        <w:color w:val="272727"/>
      </w:rPr>
    </w:lvl>
    <w:lvl w:ilvl="3">
      <w:start w:val="1"/>
      <w:numFmt w:val="decimal"/>
      <w:lvlText w:val="(%4)"/>
      <w:lvlJc w:val="left"/>
      <w:pPr>
        <w:ind w:left="1797" w:hanging="360"/>
      </w:pPr>
      <w:rPr>
        <w:rFonts w:hint="default"/>
        <w:b/>
        <w:i w:val="0"/>
        <w:color w:val="272727"/>
      </w:rPr>
    </w:lvl>
    <w:lvl w:ilvl="4">
      <w:start w:val="1"/>
      <w:numFmt w:val="lowerLetter"/>
      <w:lvlText w:val="(%5)"/>
      <w:lvlJc w:val="left"/>
      <w:pPr>
        <w:ind w:left="2157" w:hanging="360"/>
      </w:pPr>
      <w:rPr>
        <w:rFonts w:hint="default"/>
        <w:b/>
        <w:i w:val="0"/>
        <w:color w:val="272727"/>
      </w:rPr>
    </w:lvl>
    <w:lvl w:ilvl="5">
      <w:start w:val="1"/>
      <w:numFmt w:val="lowerRoman"/>
      <w:lvlText w:val="(%6)"/>
      <w:lvlJc w:val="left"/>
      <w:pPr>
        <w:ind w:left="2517" w:hanging="360"/>
      </w:pPr>
      <w:rPr>
        <w:rFonts w:hint="default"/>
        <w:b/>
        <w:i w:val="0"/>
        <w:color w:val="272727"/>
      </w:rPr>
    </w:lvl>
    <w:lvl w:ilvl="6">
      <w:start w:val="1"/>
      <w:numFmt w:val="decimal"/>
      <w:lvlText w:val="%7."/>
      <w:lvlJc w:val="left"/>
      <w:pPr>
        <w:ind w:left="2877" w:hanging="360"/>
      </w:pPr>
      <w:rPr>
        <w:rFonts w:hint="default"/>
        <w:b/>
        <w:i w:val="0"/>
        <w:color w:val="272727"/>
      </w:rPr>
    </w:lvl>
    <w:lvl w:ilvl="7">
      <w:start w:val="1"/>
      <w:numFmt w:val="lowerLetter"/>
      <w:lvlText w:val="%8."/>
      <w:lvlJc w:val="left"/>
      <w:pPr>
        <w:ind w:left="3237" w:hanging="360"/>
      </w:pPr>
      <w:rPr>
        <w:rFonts w:hint="default"/>
        <w:b/>
        <w:i w:val="0"/>
        <w:color w:val="272727"/>
      </w:rPr>
    </w:lvl>
    <w:lvl w:ilvl="8">
      <w:start w:val="1"/>
      <w:numFmt w:val="lowerRoman"/>
      <w:lvlText w:val="%9."/>
      <w:lvlJc w:val="left"/>
      <w:pPr>
        <w:ind w:left="3597" w:hanging="360"/>
      </w:pPr>
      <w:rPr>
        <w:rFonts w:hint="default"/>
        <w:b/>
        <w:i w:val="0"/>
        <w:color w:val="272727"/>
      </w:rPr>
    </w:lvl>
  </w:abstractNum>
  <w:abstractNum w:abstractNumId="2" w15:restartNumberingAfterBreak="0">
    <w:nsid w:val="32007103"/>
    <w:multiLevelType w:val="hybridMultilevel"/>
    <w:tmpl w:val="BA32832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41863216">
    <w:abstractNumId w:val="0"/>
  </w:num>
  <w:num w:numId="2" w16cid:durableId="1148207606">
    <w:abstractNumId w:val="1"/>
  </w:num>
  <w:num w:numId="3" w16cid:durableId="902371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434"/>
    <w:rsid w:val="000E38AE"/>
    <w:rsid w:val="001866BE"/>
    <w:rsid w:val="00247A9C"/>
    <w:rsid w:val="00366976"/>
    <w:rsid w:val="003758F5"/>
    <w:rsid w:val="003C6CE9"/>
    <w:rsid w:val="00427FAA"/>
    <w:rsid w:val="004501A4"/>
    <w:rsid w:val="004940E3"/>
    <w:rsid w:val="005A0A8E"/>
    <w:rsid w:val="006412B3"/>
    <w:rsid w:val="006902E9"/>
    <w:rsid w:val="006D202B"/>
    <w:rsid w:val="007225F8"/>
    <w:rsid w:val="00757434"/>
    <w:rsid w:val="0080385A"/>
    <w:rsid w:val="00834D2A"/>
    <w:rsid w:val="00917A4B"/>
    <w:rsid w:val="00982929"/>
    <w:rsid w:val="009B397F"/>
    <w:rsid w:val="009F4BAC"/>
    <w:rsid w:val="00A95991"/>
    <w:rsid w:val="00AA22AC"/>
    <w:rsid w:val="00AC15DF"/>
    <w:rsid w:val="00B47D61"/>
    <w:rsid w:val="00BD26D3"/>
    <w:rsid w:val="00BE148E"/>
    <w:rsid w:val="00C130C1"/>
    <w:rsid w:val="00C42950"/>
    <w:rsid w:val="00C62A28"/>
    <w:rsid w:val="00CC6740"/>
    <w:rsid w:val="00DF374A"/>
    <w:rsid w:val="00E67E2E"/>
    <w:rsid w:val="00F27805"/>
    <w:rsid w:val="00F57102"/>
    <w:rsid w:val="00F6635E"/>
    <w:rsid w:val="00FE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ED51D97"/>
  <w15:chartTrackingRefBased/>
  <w15:docId w15:val="{BFB523CA-085E-BA4E-A973-49D5D8BB6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805"/>
    <w:rPr>
      <w:rFonts w:ascii="Host Grotesk" w:hAnsi="Host Grotesk"/>
    </w:rPr>
  </w:style>
  <w:style w:type="paragraph" w:styleId="Ttulo1">
    <w:name w:val="heading 1"/>
    <w:basedOn w:val="Normal"/>
    <w:next w:val="Normal"/>
    <w:link w:val="Ttulo1Car"/>
    <w:uiPriority w:val="9"/>
    <w:qFormat/>
    <w:rsid w:val="006412B3"/>
    <w:pPr>
      <w:keepNext/>
      <w:keepLines/>
      <w:spacing w:before="360" w:after="80"/>
      <w:outlineLvl w:val="0"/>
    </w:pPr>
    <w:rPr>
      <w:rFonts w:ascii="Host Grotesk SemiBold" w:eastAsiaTheme="majorEastAsia" w:hAnsi="Host Grotesk SemiBold" w:cstheme="majorBidi"/>
      <w:b/>
      <w:color w:val="000000" w:themeColor="text1"/>
      <w:sz w:val="40"/>
      <w:szCs w:val="40"/>
    </w:rPr>
  </w:style>
  <w:style w:type="paragraph" w:styleId="Ttulo2">
    <w:name w:val="heading 2"/>
    <w:basedOn w:val="Ttulo1"/>
    <w:next w:val="Normal"/>
    <w:link w:val="Ttulo2Car"/>
    <w:uiPriority w:val="9"/>
    <w:semiHidden/>
    <w:unhideWhenUsed/>
    <w:qFormat/>
    <w:rsid w:val="006412B3"/>
    <w:pPr>
      <w:spacing w:before="160"/>
      <w:outlineLvl w:val="1"/>
    </w:pPr>
    <w:rPr>
      <w:b w:val="0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130C1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130C1"/>
    <w:pPr>
      <w:keepNext/>
      <w:keepLines/>
      <w:spacing w:before="80" w:after="40"/>
      <w:outlineLvl w:val="3"/>
    </w:pPr>
    <w:rPr>
      <w:rFonts w:eastAsiaTheme="majorEastAsia" w:cstheme="majorBidi"/>
      <w:iCs/>
      <w:color w:val="000000" w:themeColor="tex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130C1"/>
    <w:pPr>
      <w:keepNext/>
      <w:keepLines/>
      <w:spacing w:before="80" w:after="40"/>
      <w:outlineLvl w:val="4"/>
    </w:pPr>
    <w:rPr>
      <w:rFonts w:eastAsiaTheme="majorEastAsia" w:cstheme="majorBidi"/>
      <w:color w:val="000000" w:themeColor="text1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4BA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4BA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4BA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4BA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12B3"/>
    <w:rPr>
      <w:rFonts w:ascii="Host Grotesk SemiBold" w:eastAsiaTheme="majorEastAsia" w:hAnsi="Host Grotesk SemiBold" w:cstheme="majorBidi"/>
      <w:b/>
      <w:i w:val="0"/>
      <w:color w:val="000000" w:themeColor="text1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412B3"/>
    <w:rPr>
      <w:rFonts w:ascii="Host Grotesk SemiBold" w:eastAsiaTheme="majorEastAsia" w:hAnsi="Host Grotesk SemiBold" w:cstheme="majorBidi"/>
      <w:b w:val="0"/>
      <w:i w:val="0"/>
      <w:color w:val="000000" w:themeColor="text1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130C1"/>
    <w:rPr>
      <w:rFonts w:ascii="Host Grotesk" w:eastAsiaTheme="majorEastAsia" w:hAnsi="Host Grotesk" w:cstheme="majorBidi"/>
      <w:color w:val="000000" w:themeColor="text1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130C1"/>
    <w:rPr>
      <w:rFonts w:ascii="Host Grotesk" w:eastAsiaTheme="majorEastAsia" w:hAnsi="Host Grotesk" w:cstheme="majorBidi"/>
      <w:iCs/>
      <w:color w:val="000000" w:themeColor="tex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130C1"/>
    <w:rPr>
      <w:rFonts w:ascii="Host Grotesk" w:eastAsiaTheme="majorEastAsia" w:hAnsi="Host Grotesk" w:cstheme="majorBidi"/>
      <w:color w:val="000000" w:themeColor="text1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4BAC"/>
    <w:rPr>
      <w:rFonts w:ascii="Host Grotesk" w:eastAsiaTheme="majorEastAsia" w:hAnsi="Host Grotesk" w:cstheme="majorBidi"/>
      <w:b w:val="0"/>
      <w:i/>
      <w:iCs/>
      <w:color w:val="595959" w:themeColor="text1" w:themeTint="A6"/>
      <w:sz w:val="24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4BAC"/>
    <w:rPr>
      <w:rFonts w:ascii="Host Grotesk" w:eastAsiaTheme="majorEastAsia" w:hAnsi="Host Grotesk" w:cstheme="majorBidi"/>
      <w:b w:val="0"/>
      <w:i w:val="0"/>
      <w:color w:val="595959" w:themeColor="text1" w:themeTint="A6"/>
      <w:sz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4BAC"/>
    <w:rPr>
      <w:rFonts w:ascii="Host Grotesk" w:eastAsiaTheme="majorEastAsia" w:hAnsi="Host Grotesk" w:cstheme="majorBidi"/>
      <w:b w:val="0"/>
      <w:i/>
      <w:iCs/>
      <w:color w:val="272727" w:themeColor="text1" w:themeTint="D8"/>
      <w:sz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4BAC"/>
    <w:rPr>
      <w:rFonts w:ascii="Host Grotesk" w:eastAsiaTheme="majorEastAsia" w:hAnsi="Host Grotesk" w:cstheme="majorBidi"/>
      <w:b w:val="0"/>
      <w:i w:val="0"/>
      <w:color w:val="272727" w:themeColor="text1" w:themeTint="D8"/>
      <w:sz w:val="24"/>
    </w:rPr>
  </w:style>
  <w:style w:type="paragraph" w:styleId="Ttulo">
    <w:name w:val="Title"/>
    <w:basedOn w:val="Ttulo2"/>
    <w:next w:val="Normal"/>
    <w:link w:val="TtuloCar"/>
    <w:autoRedefine/>
    <w:uiPriority w:val="10"/>
    <w:qFormat/>
    <w:rsid w:val="006412B3"/>
    <w:pPr>
      <w:contextualSpacing/>
    </w:pPr>
    <w:rPr>
      <w:spacing w:val="-10"/>
      <w:kern w:val="28"/>
      <w:sz w:val="28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12B3"/>
    <w:rPr>
      <w:rFonts w:ascii="Host Grotesk SemiBold" w:eastAsiaTheme="majorEastAsia" w:hAnsi="Host Grotesk SemiBold" w:cstheme="majorBidi"/>
      <w:b w:val="0"/>
      <w:i w:val="0"/>
      <w:color w:val="000000" w:themeColor="text1"/>
      <w:spacing w:val="-10"/>
      <w:kern w:val="28"/>
      <w:sz w:val="28"/>
      <w:szCs w:val="56"/>
    </w:rPr>
  </w:style>
  <w:style w:type="paragraph" w:styleId="Subttulo">
    <w:name w:val="Subtitle"/>
    <w:aliases w:val="Caption 1"/>
    <w:basedOn w:val="Normal"/>
    <w:next w:val="Normal"/>
    <w:link w:val="SubttuloCar"/>
    <w:uiPriority w:val="11"/>
    <w:qFormat/>
    <w:rsid w:val="00C130C1"/>
    <w:pPr>
      <w:numPr>
        <w:ilvl w:val="1"/>
      </w:numPr>
      <w:spacing w:before="12" w:after="160"/>
      <w:ind w:left="284"/>
    </w:pPr>
    <w:rPr>
      <w:rFonts w:eastAsiaTheme="minorEastAsia" w:cs="Times New Roman (Body CS)"/>
      <w:bCs/>
      <w:color w:val="5A5A5A" w:themeColor="text1" w:themeTint="A5"/>
      <w:spacing w:val="30"/>
      <w:sz w:val="22"/>
      <w:szCs w:val="22"/>
    </w:rPr>
  </w:style>
  <w:style w:type="character" w:customStyle="1" w:styleId="SubttuloCar">
    <w:name w:val="Subtítulo Car"/>
    <w:aliases w:val="Caption 1 Car"/>
    <w:basedOn w:val="Fuentedeprrafopredeter"/>
    <w:link w:val="Subttulo"/>
    <w:uiPriority w:val="11"/>
    <w:rsid w:val="003C6CE9"/>
    <w:rPr>
      <w:rFonts w:ascii="Host Grotesk" w:eastAsiaTheme="minorEastAsia" w:hAnsi="Host Grotesk" w:cs="Times New Roman (Body CS)"/>
      <w:b w:val="0"/>
      <w:bCs/>
      <w:i w:val="0"/>
      <w:caps/>
      <w:color w:val="5A5A5A" w:themeColor="text1" w:themeTint="A5"/>
      <w:spacing w:val="30"/>
      <w:sz w:val="22"/>
      <w:szCs w:val="22"/>
    </w:rPr>
  </w:style>
  <w:style w:type="paragraph" w:styleId="Encabezado">
    <w:name w:val="header"/>
    <w:basedOn w:val="Normal"/>
    <w:next w:val="Piedepgina"/>
    <w:link w:val="EncabezadoCar"/>
    <w:uiPriority w:val="99"/>
    <w:unhideWhenUsed/>
    <w:rsid w:val="006412B3"/>
    <w:pPr>
      <w:tabs>
        <w:tab w:val="center" w:pos="4513"/>
        <w:tab w:val="right" w:pos="9026"/>
      </w:tabs>
    </w:pPr>
    <w:rPr>
      <w:sz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6412B3"/>
    <w:rPr>
      <w:rFonts w:ascii="Host Grotesk" w:hAnsi="Host Grotesk"/>
      <w:b w:val="0"/>
      <w:i w:val="0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6412B3"/>
    <w:pPr>
      <w:tabs>
        <w:tab w:val="center" w:pos="4513"/>
        <w:tab w:val="right" w:pos="9026"/>
      </w:tabs>
    </w:pPr>
    <w:rPr>
      <w:sz w:val="20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412B3"/>
    <w:rPr>
      <w:rFonts w:ascii="Host Grotesk" w:hAnsi="Host Grotesk"/>
      <w:b w:val="0"/>
      <w:i w:val="0"/>
      <w:sz w:val="20"/>
    </w:rPr>
  </w:style>
  <w:style w:type="table" w:styleId="Tablaconcuadrcula">
    <w:name w:val="Table Grid"/>
    <w:basedOn w:val="Tablanormal"/>
    <w:uiPriority w:val="39"/>
    <w:rsid w:val="009F4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CopyBold">
    <w:name w:val="Body Copy Bold"/>
    <w:qFormat/>
    <w:rsid w:val="00C130C1"/>
    <w:pPr>
      <w:spacing w:before="12" w:after="12"/>
      <w:ind w:left="284"/>
    </w:pPr>
    <w:rPr>
      <w:rFonts w:ascii="Host Grotesk" w:hAnsi="Host Grotesk"/>
      <w:b/>
      <w:bCs/>
      <w:sz w:val="20"/>
    </w:rPr>
  </w:style>
  <w:style w:type="paragraph" w:customStyle="1" w:styleId="Tableheadline">
    <w:name w:val="Table headline"/>
    <w:basedOn w:val="Headline1"/>
    <w:qFormat/>
    <w:rsid w:val="00C130C1"/>
    <w:pPr>
      <w:spacing w:after="180"/>
    </w:pPr>
    <w:rPr>
      <w:rFonts w:ascii="DM Sans 14pt" w:hAnsi="DM Sans 14pt"/>
      <w:spacing w:val="-26"/>
      <w:kern w:val="26"/>
      <w:sz w:val="52"/>
      <w:szCs w:val="52"/>
    </w:rPr>
  </w:style>
  <w:style w:type="character" w:styleId="Nmerodepgina">
    <w:name w:val="page number"/>
    <w:basedOn w:val="Fuentedeprrafopredeter"/>
    <w:uiPriority w:val="99"/>
    <w:semiHidden/>
    <w:unhideWhenUsed/>
    <w:rsid w:val="00C130C1"/>
  </w:style>
  <w:style w:type="paragraph" w:customStyle="1" w:styleId="Bodycopy">
    <w:name w:val="Body copy"/>
    <w:basedOn w:val="Normal"/>
    <w:qFormat/>
    <w:rsid w:val="00C130C1"/>
    <w:pPr>
      <w:spacing w:line="300" w:lineRule="exact"/>
    </w:pPr>
    <w:rPr>
      <w:rFonts w:eastAsiaTheme="minorEastAsia" w:cs="Times New Roman (Body CS)"/>
      <w:color w:val="000000"/>
      <w:spacing w:val="-2"/>
      <w:kern w:val="0"/>
      <w:sz w:val="20"/>
      <w14:ligatures w14:val="none"/>
    </w:rPr>
  </w:style>
  <w:style w:type="paragraph" w:customStyle="1" w:styleId="Headline1">
    <w:name w:val="Headline 1"/>
    <w:basedOn w:val="Normal"/>
    <w:qFormat/>
    <w:rsid w:val="00C130C1"/>
    <w:pPr>
      <w:spacing w:after="260"/>
    </w:pPr>
    <w:rPr>
      <w:rFonts w:ascii="Host Grotesk SemiBold" w:eastAsiaTheme="minorEastAsia" w:hAnsi="Host Grotesk SemiBold" w:cs="Times New Roman (Body CS)"/>
      <w:color w:val="000000"/>
      <w:spacing w:val="-14"/>
      <w:kern w:val="0"/>
      <w:sz w:val="64"/>
      <w:szCs w:val="64"/>
      <w14:ligatures w14:val="none"/>
    </w:rPr>
  </w:style>
  <w:style w:type="paragraph" w:customStyle="1" w:styleId="Headline2">
    <w:name w:val="Headline 2"/>
    <w:basedOn w:val="Normal"/>
    <w:qFormat/>
    <w:rsid w:val="00C130C1"/>
    <w:pPr>
      <w:spacing w:after="220"/>
    </w:pPr>
    <w:rPr>
      <w:rFonts w:ascii="Host Grotesk SemiBold" w:eastAsiaTheme="minorEastAsia" w:hAnsi="Host Grotesk SemiBold" w:cs="Times New Roman (Body CS)"/>
      <w:b/>
      <w:color w:val="000000"/>
      <w:spacing w:val="-10"/>
      <w:kern w:val="0"/>
      <w:sz w:val="48"/>
      <w:szCs w:val="48"/>
      <w14:ligatures w14:val="none"/>
    </w:rPr>
  </w:style>
  <w:style w:type="paragraph" w:customStyle="1" w:styleId="Headline3">
    <w:name w:val="Headline 3"/>
    <w:basedOn w:val="Headline2"/>
    <w:qFormat/>
    <w:rsid w:val="00C130C1"/>
    <w:pPr>
      <w:spacing w:after="160"/>
    </w:pPr>
    <w:rPr>
      <w:b w:val="0"/>
      <w:spacing w:val="-6"/>
      <w:sz w:val="32"/>
      <w:szCs w:val="32"/>
    </w:rPr>
  </w:style>
  <w:style w:type="paragraph" w:customStyle="1" w:styleId="Tablefootnote">
    <w:name w:val="Table footnote"/>
    <w:basedOn w:val="Normal"/>
    <w:qFormat/>
    <w:rsid w:val="00C130C1"/>
    <w:pPr>
      <w:spacing w:line="480" w:lineRule="auto"/>
    </w:pPr>
    <w:rPr>
      <w:rFonts w:eastAsiaTheme="minorEastAsia" w:cs="Times New Roman (Body CS)"/>
      <w:color w:val="595959"/>
      <w:spacing w:val="-5"/>
      <w:kern w:val="0"/>
      <w:sz w:val="10"/>
      <w:szCs w:val="10"/>
      <w14:ligatures w14:val="none"/>
    </w:rPr>
  </w:style>
  <w:style w:type="paragraph" w:customStyle="1" w:styleId="Quote2">
    <w:name w:val="Quote2"/>
    <w:basedOn w:val="Normal"/>
    <w:qFormat/>
    <w:rsid w:val="00C130C1"/>
    <w:pPr>
      <w:snapToGrid w:val="0"/>
      <w:spacing w:line="760" w:lineRule="exact"/>
    </w:pPr>
    <w:rPr>
      <w:rFonts w:ascii="Host Grotesk SemiBold" w:eastAsiaTheme="minorEastAsia" w:hAnsi="Host Grotesk SemiBold" w:cs="Times New Roman (Body CS)"/>
      <w:color w:val="000000"/>
      <w:spacing w:val="-9"/>
      <w:kern w:val="30"/>
      <w:sz w:val="64"/>
      <w:szCs w:val="64"/>
      <w14:ligatures w14:val="standard"/>
    </w:rPr>
  </w:style>
  <w:style w:type="character" w:styleId="Hipervnculo">
    <w:name w:val="Hyperlink"/>
    <w:basedOn w:val="Fuentedeprrafopredeter"/>
    <w:uiPriority w:val="99"/>
    <w:unhideWhenUsed/>
    <w:rsid w:val="003758F5"/>
    <w:rPr>
      <w:rFonts w:ascii="Host Grotesk" w:hAnsi="Host Grotesk"/>
      <w:b w:val="0"/>
      <w:i w:val="0"/>
      <w:color w:val="1860F0" w:themeColor="background2"/>
      <w:spacing w:val="-2"/>
      <w:sz w:val="20"/>
      <w:u w:val="single"/>
    </w:rPr>
  </w:style>
  <w:style w:type="character" w:styleId="Hashtag">
    <w:name w:val="Hashtag"/>
    <w:basedOn w:val="Fuentedeprrafopredeter"/>
    <w:uiPriority w:val="99"/>
    <w:unhideWhenUsed/>
    <w:rsid w:val="003758F5"/>
    <w:rPr>
      <w:rFonts w:ascii="Host Grotesk" w:hAnsi="Host Grotesk"/>
      <w:b w:val="0"/>
      <w:i w:val="0"/>
      <w:color w:val="000000"/>
      <w:bdr w:val="none" w:sz="0" w:space="0" w:color="auto"/>
      <w:shd w:val="clear" w:color="auto" w:fill="auto"/>
    </w:rPr>
  </w:style>
  <w:style w:type="paragraph" w:styleId="Listaconvietas">
    <w:name w:val="List Bullet"/>
    <w:basedOn w:val="Normal"/>
    <w:uiPriority w:val="99"/>
    <w:unhideWhenUsed/>
    <w:rsid w:val="003758F5"/>
    <w:pPr>
      <w:numPr>
        <w:numId w:val="1"/>
      </w:numPr>
      <w:spacing w:line="360" w:lineRule="auto"/>
      <w:ind w:left="1208" w:hanging="357"/>
      <w:contextualSpacing/>
    </w:pPr>
    <w:rPr>
      <w:rFonts w:eastAsiaTheme="minorEastAsia" w:cs="Times New Roman (Body CS)"/>
      <w:color w:val="000000" w:themeColor="text1"/>
      <w:kern w:val="0"/>
      <w:sz w:val="20"/>
      <w14:ligatures w14:val="none"/>
    </w:rPr>
  </w:style>
  <w:style w:type="paragraph" w:styleId="Listaconnmeros">
    <w:name w:val="List Number"/>
    <w:basedOn w:val="Normal"/>
    <w:uiPriority w:val="99"/>
    <w:unhideWhenUsed/>
    <w:rsid w:val="003758F5"/>
    <w:pPr>
      <w:tabs>
        <w:tab w:val="left" w:pos="357"/>
      </w:tabs>
      <w:spacing w:line="360" w:lineRule="auto"/>
      <w:ind w:left="717" w:hanging="360"/>
      <w:contextualSpacing/>
    </w:pPr>
    <w:rPr>
      <w:rFonts w:eastAsiaTheme="minorEastAsia" w:cs="Times New Roman (Body CS)"/>
      <w:color w:val="000000"/>
      <w:kern w:val="0"/>
      <w:sz w:val="20"/>
      <w14:ligatures w14:val="none"/>
    </w:rPr>
  </w:style>
  <w:style w:type="paragraph" w:customStyle="1" w:styleId="MicroTitle">
    <w:name w:val="Micro Title"/>
    <w:basedOn w:val="Normal"/>
    <w:qFormat/>
    <w:rsid w:val="004501A4"/>
    <w:rPr>
      <w:rFonts w:eastAsiaTheme="minorEastAsia" w:cs="Times New Roman (Body CS)"/>
      <w:caps/>
      <w:color w:val="000000" w:themeColor="text1"/>
      <w:spacing w:val="30"/>
      <w:kern w:val="0"/>
      <w:sz w:val="20"/>
      <w14:ligatures w14:val="none"/>
    </w:rPr>
  </w:style>
  <w:style w:type="paragraph" w:customStyle="1" w:styleId="MainTitle">
    <w:name w:val="Main Title"/>
    <w:basedOn w:val="Normal"/>
    <w:qFormat/>
    <w:rsid w:val="00C130C1"/>
    <w:pPr>
      <w:spacing w:line="1000" w:lineRule="exact"/>
    </w:pPr>
    <w:rPr>
      <w:rFonts w:ascii="Host Grotesk SemiBold" w:eastAsiaTheme="minorEastAsia" w:hAnsi="Host Grotesk SemiBold" w:cs="Times New Roman (Body CS)"/>
      <w:spacing w:val="-20"/>
      <w:kern w:val="0"/>
      <w:sz w:val="104"/>
      <w:szCs w:val="104"/>
      <w14:ligatures w14:val="none"/>
    </w:rPr>
  </w:style>
  <w:style w:type="paragraph" w:customStyle="1" w:styleId="Headline5">
    <w:name w:val="Headline 5"/>
    <w:basedOn w:val="Normal"/>
    <w:qFormat/>
    <w:rsid w:val="00C130C1"/>
    <w:rPr>
      <w:rFonts w:eastAsiaTheme="minorEastAsia" w:cs="Times New Roman (Body CS)"/>
      <w:spacing w:val="-6"/>
      <w:kern w:val="0"/>
      <w:sz w:val="30"/>
      <w:szCs w:val="30"/>
      <w14:ligatures w14:val="none"/>
    </w:rPr>
  </w:style>
  <w:style w:type="paragraph" w:customStyle="1" w:styleId="Headline1superlong">
    <w:name w:val="Headline 1 super long"/>
    <w:basedOn w:val="Headline1"/>
    <w:qFormat/>
    <w:rsid w:val="00C130C1"/>
    <w:pPr>
      <w:spacing w:after="360" w:line="640" w:lineRule="exact"/>
    </w:pPr>
  </w:style>
  <w:style w:type="paragraph" w:customStyle="1" w:styleId="Statnumber">
    <w:name w:val="Stat number"/>
    <w:basedOn w:val="Normal"/>
    <w:qFormat/>
    <w:rsid w:val="00C130C1"/>
    <w:pPr>
      <w:snapToGrid w:val="0"/>
      <w:spacing w:before="400" w:line="280" w:lineRule="exact"/>
    </w:pPr>
    <w:rPr>
      <w:rFonts w:asciiTheme="majorHAnsi" w:eastAsiaTheme="minorEastAsia" w:hAnsiTheme="majorHAnsi" w:cs="Times New Roman (Body CS)"/>
      <w:color w:val="000000" w:themeColor="text1"/>
      <w:kern w:val="0"/>
      <w:sz w:val="76"/>
      <w:szCs w:val="76"/>
      <w14:ligatures w14:val="none"/>
    </w:rPr>
  </w:style>
  <w:style w:type="paragraph" w:customStyle="1" w:styleId="Statdescription">
    <w:name w:val="Stat description"/>
    <w:basedOn w:val="Normal"/>
    <w:qFormat/>
    <w:rsid w:val="00C130C1"/>
    <w:pPr>
      <w:spacing w:before="40" w:line="360" w:lineRule="auto"/>
    </w:pPr>
    <w:rPr>
      <w:rFonts w:eastAsiaTheme="minorEastAsia" w:cs="Times New Roman (Body CS)"/>
      <w:color w:val="000000"/>
      <w:spacing w:val="-4"/>
      <w:kern w:val="24"/>
      <w:sz w:val="15"/>
      <w:szCs w:val="15"/>
      <w14:ligatures w14:val="none"/>
    </w:rPr>
  </w:style>
  <w:style w:type="paragraph" w:customStyle="1" w:styleId="Tabledescription">
    <w:name w:val="Table description"/>
    <w:basedOn w:val="Normal"/>
    <w:qFormat/>
    <w:rsid w:val="00C130C1"/>
    <w:pPr>
      <w:spacing w:line="197" w:lineRule="auto"/>
    </w:pPr>
    <w:rPr>
      <w:rFonts w:ascii="DM Sans 14pt Medium" w:eastAsiaTheme="minorEastAsia" w:hAnsi="DM Sans 14pt Medium" w:cs="Times New Roman (Body CS)"/>
      <w:color w:val="000000" w:themeColor="text1"/>
      <w:spacing w:val="-7"/>
      <w:kern w:val="30"/>
      <w:sz w:val="16"/>
      <w:szCs w:val="16"/>
      <w14:ligatures w14:val="none"/>
    </w:rPr>
  </w:style>
  <w:style w:type="paragraph" w:customStyle="1" w:styleId="Bodycopysmall">
    <w:name w:val="Body copy small"/>
    <w:basedOn w:val="Bodycopy"/>
    <w:qFormat/>
    <w:rsid w:val="00C130C1"/>
    <w:rPr>
      <w:noProof/>
      <w:color w:val="000000" w:themeColor="text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arfer/Downloads/SI_Standard%20word%20template.dotx" TargetMode="External"/></Relationships>
</file>

<file path=word/theme/theme1.xml><?xml version="1.0" encoding="utf-8"?>
<a:theme xmlns:a="http://schemas.openxmlformats.org/drawingml/2006/main" name="Sinch Light">
  <a:themeElements>
    <a:clrScheme name="Sinch 2025 Light">
      <a:dk1>
        <a:srgbClr val="000000"/>
      </a:dk1>
      <a:lt1>
        <a:srgbClr val="FFFFFF"/>
      </a:lt1>
      <a:dk2>
        <a:srgbClr val="4B575E"/>
      </a:dk2>
      <a:lt2>
        <a:srgbClr val="1860F0"/>
      </a:lt2>
      <a:accent1>
        <a:srgbClr val="F7F9FA"/>
      </a:accent1>
      <a:accent2>
        <a:srgbClr val="FFF6B3"/>
      </a:accent2>
      <a:accent3>
        <a:srgbClr val="FFF194"/>
      </a:accent3>
      <a:accent4>
        <a:srgbClr val="FFE97A"/>
      </a:accent4>
      <a:accent5>
        <a:srgbClr val="E6EBED"/>
      </a:accent5>
      <a:accent6>
        <a:srgbClr val="DBD7D3"/>
      </a:accent6>
      <a:hlink>
        <a:srgbClr val="2977FF"/>
      </a:hlink>
      <a:folHlink>
        <a:srgbClr val="2977FF"/>
      </a:folHlink>
    </a:clrScheme>
    <a:fontScheme name="Sinch 2025">
      <a:majorFont>
        <a:latin typeface="Host Grotesk SemiBold"/>
        <a:ea typeface=""/>
        <a:cs typeface=""/>
      </a:majorFont>
      <a:minorFont>
        <a:latin typeface="Host Grotes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6"/>
        </a:solidFill>
        <a:ln>
          <a:noFill/>
        </a:ln>
      </a:spPr>
      <a:bodyPr rtlCol="0" anchor="ctr"/>
      <a:lstStyle>
        <a:defPPr algn="ctr">
          <a:lnSpc>
            <a:spcPct val="110000"/>
          </a:lnSpc>
          <a:defRPr sz="1500">
            <a:solidFill>
              <a:schemeClr val="tx1"/>
            </a:solidFill>
            <a:cs typeface="Arial" panose="020B0604020202020204" pitchFamily="34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spAutoFit/>
      </a:bodyPr>
      <a:lstStyle>
        <a:defPPr algn="l">
          <a:lnSpc>
            <a:spcPct val="110000"/>
          </a:lnSpc>
          <a:spcBef>
            <a:spcPts val="225"/>
          </a:spcBef>
          <a:spcAft>
            <a:spcPts val="225"/>
          </a:spcAft>
          <a:defRPr sz="1500" dirty="0">
            <a:solidFill>
              <a:schemeClr val="tx2"/>
            </a:solidFill>
            <a:cs typeface="Arial" panose="020B0604020202020204" pitchFamily="34" charset="0"/>
          </a:defRPr>
        </a:defPPr>
      </a:lstStyle>
    </a:txDef>
  </a:objectDefaults>
  <a:extraClrSchemeLst/>
  <a:extLst>
    <a:ext uri="{05A4C25C-085E-4340-85A3-A5531E510DB2}">
      <thm15:themeFamily xmlns:thm15="http://schemas.microsoft.com/office/thememl/2012/main" name="Sinch_template with example v5.potx" id="{146D7AD7-DE6B-4A34-9F00-7ECE1F3ACE95}" vid="{B7874A92-687F-4024-A079-C2A2AB515997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SI_Standard word template.dotx</Template>
  <TotalTime>12</TotalTime>
  <Pages>1</Pages>
  <Words>86</Words>
  <Characters>475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Sariana Fernandez</dc:creator>
  <cp:keywords/>
  <dc:description/>
  <cp:lastModifiedBy>Sariana Fernández Monsalve</cp:lastModifiedBy>
  <cp:revision>1</cp:revision>
  <dcterms:created xsi:type="dcterms:W3CDTF">2025-12-16T17:03:00Z</dcterms:created>
  <dcterms:modified xsi:type="dcterms:W3CDTF">2025-12-16T17:30:00Z</dcterms:modified>
</cp:coreProperties>
</file>